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17883" w14:textId="77777777" w:rsidR="00124B93" w:rsidRDefault="00000000">
      <w:pPr>
        <w:widowControl w:val="0"/>
        <w:ind w:firstLine="5102"/>
      </w:pPr>
      <w:r>
        <w:t xml:space="preserve">Šilumos tiekimo ir vartojimo taisyklių </w:t>
      </w:r>
    </w:p>
    <w:p w14:paraId="63292ABB" w14:textId="77777777" w:rsidR="00124B93" w:rsidRDefault="00000000">
      <w:pPr>
        <w:widowControl w:val="0"/>
        <w:ind w:firstLine="5102"/>
      </w:pPr>
      <w:r>
        <w:t>4</w:t>
      </w:r>
      <w:r>
        <w:rPr>
          <w:b/>
        </w:rPr>
        <w:t xml:space="preserve"> </w:t>
      </w:r>
      <w:r>
        <w:t xml:space="preserve"> priedas</w:t>
      </w:r>
    </w:p>
    <w:p w14:paraId="3D592C90" w14:textId="77777777" w:rsidR="00124B93" w:rsidRDefault="00124B93">
      <w:pPr>
        <w:widowControl w:val="0"/>
      </w:pPr>
    </w:p>
    <w:p w14:paraId="210F67FB" w14:textId="77777777" w:rsidR="00124B93" w:rsidRDefault="00000000">
      <w:pPr>
        <w:widowControl w:val="0"/>
        <w:jc w:val="center"/>
        <w:rPr>
          <w:b/>
        </w:rPr>
      </w:pPr>
      <w:r>
        <w:rPr>
          <w:b/>
        </w:rPr>
        <w:t>(Paraiškos formos pavyzdys)</w:t>
      </w:r>
    </w:p>
    <w:p w14:paraId="6714CF97" w14:textId="77777777" w:rsidR="00124B93" w:rsidRDefault="00000000">
      <w:pPr>
        <w:tabs>
          <w:tab w:val="left" w:leader="underscore" w:pos="8901"/>
        </w:tabs>
        <w:jc w:val="center"/>
      </w:pPr>
      <w:r>
        <w:t>_</w:t>
      </w:r>
      <w:r>
        <w:tab/>
      </w:r>
    </w:p>
    <w:p w14:paraId="246CB1AB" w14:textId="77777777" w:rsidR="00124B93" w:rsidRDefault="00000000">
      <w:pPr>
        <w:widowControl w:val="0"/>
        <w:jc w:val="center"/>
        <w:rPr>
          <w:bCs/>
        </w:rPr>
      </w:pPr>
      <w:r>
        <w:rPr>
          <w:bCs/>
        </w:rPr>
        <w:t>(savivaldybės institucijos pavadinimas)</w:t>
      </w:r>
    </w:p>
    <w:p w14:paraId="78E8B07A" w14:textId="77777777" w:rsidR="00124B93" w:rsidRDefault="00124B93">
      <w:pPr>
        <w:widowControl w:val="0"/>
        <w:jc w:val="center"/>
        <w:rPr>
          <w:b/>
        </w:rPr>
      </w:pPr>
    </w:p>
    <w:p w14:paraId="11C743D7" w14:textId="77777777" w:rsidR="00124B93" w:rsidRDefault="00000000">
      <w:pPr>
        <w:tabs>
          <w:tab w:val="left" w:leader="underscore" w:pos="8901"/>
        </w:tabs>
        <w:jc w:val="center"/>
      </w:pPr>
      <w:r>
        <w:t>_</w:t>
      </w:r>
      <w:r>
        <w:tab/>
      </w:r>
    </w:p>
    <w:p w14:paraId="24824AFA" w14:textId="77777777" w:rsidR="00124B93" w:rsidRDefault="00000000">
      <w:pPr>
        <w:widowControl w:val="0"/>
        <w:jc w:val="center"/>
        <w:rPr>
          <w:bCs/>
        </w:rPr>
      </w:pPr>
      <w:r>
        <w:rPr>
          <w:bCs/>
        </w:rPr>
        <w:t>(kodas, adresas, tel. Nr.)</w:t>
      </w:r>
    </w:p>
    <w:p w14:paraId="35831151" w14:textId="77777777" w:rsidR="00124B93" w:rsidRDefault="00124B93">
      <w:pPr>
        <w:widowControl w:val="0"/>
        <w:jc w:val="center"/>
      </w:pPr>
    </w:p>
    <w:p w14:paraId="003C289F" w14:textId="77777777" w:rsidR="00124B93" w:rsidRDefault="00000000">
      <w:pPr>
        <w:widowControl w:val="0"/>
        <w:jc w:val="center"/>
      </w:pPr>
      <w:r>
        <w:rPr>
          <w:b/>
          <w:caps/>
        </w:rPr>
        <w:t xml:space="preserve">Paraiška </w:t>
      </w:r>
      <w:r>
        <w:rPr>
          <w:b/>
        </w:rPr>
        <w:t>GAUTI PASTATO (SEKCIJOS, BLOKO, BUTO, PATALPŲ) ŠILUMOS (KARŠTO VANDENS) ĮRENGINIŲ PRISIJUNGIMO (ATSIJUNGIMO</w:t>
      </w:r>
      <w:r>
        <w:t xml:space="preserve">, </w:t>
      </w:r>
      <w:r>
        <w:rPr>
          <w:b/>
        </w:rPr>
        <w:t>REKONSTRAVIMO, REMONTO) SĄLYGAS</w:t>
      </w:r>
    </w:p>
    <w:p w14:paraId="1EEF0739" w14:textId="77777777" w:rsidR="00124B93" w:rsidRDefault="00000000">
      <w:pPr>
        <w:widowControl w:val="0"/>
        <w:jc w:val="center"/>
        <w:rPr>
          <w:b/>
          <w:bCs/>
        </w:rPr>
      </w:pPr>
      <w:r>
        <w:rPr>
          <w:b/>
          <w:bCs/>
        </w:rPr>
        <w:t>_____________ Nr.______</w:t>
      </w:r>
    </w:p>
    <w:p w14:paraId="52F4D6AC" w14:textId="77777777" w:rsidR="00124B93" w:rsidRDefault="00000000">
      <w:pPr>
        <w:widowControl w:val="0"/>
        <w:jc w:val="center"/>
      </w:pPr>
      <w:r>
        <w:t>(data)</w:t>
      </w:r>
    </w:p>
    <w:p w14:paraId="15DC58DB" w14:textId="77777777" w:rsidR="00124B93" w:rsidRDefault="00124B93">
      <w:pPr>
        <w:widowControl w:val="0"/>
        <w:ind w:hanging="78"/>
      </w:pPr>
    </w:p>
    <w:p w14:paraId="41499144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Statinio pavadinimas </w:t>
      </w:r>
      <w:r>
        <w:tab/>
      </w:r>
    </w:p>
    <w:p w14:paraId="3E56B106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Statybos vieta </w:t>
      </w:r>
      <w:r>
        <w:tab/>
      </w:r>
    </w:p>
    <w:p w14:paraId="1ED20C6C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Statytojas, adresas, telefonas </w:t>
      </w:r>
      <w:r>
        <w:tab/>
      </w:r>
    </w:p>
    <w:p w14:paraId="7B334B85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Statinio šilumos (karšto vandens) įrenginiai: </w:t>
      </w:r>
      <w:r>
        <w:tab/>
      </w:r>
    </w:p>
    <w:p w14:paraId="79E527AC" w14:textId="77777777" w:rsidR="00124B93" w:rsidRDefault="00000000">
      <w:pPr>
        <w:widowControl w:val="0"/>
        <w:tabs>
          <w:tab w:val="left" w:leader="dot" w:pos="8647"/>
        </w:tabs>
        <w:ind w:firstLine="567"/>
      </w:pPr>
      <w:r>
        <w:t xml:space="preserve">(naujai įrengiami arba esami rekonstruojami, atjungiami, remontuojami, techniškai </w:t>
      </w:r>
    </w:p>
    <w:p w14:paraId="672FE326" w14:textId="77777777" w:rsidR="00124B93" w:rsidRDefault="00000000">
      <w:pPr>
        <w:widowControl w:val="0"/>
        <w:tabs>
          <w:tab w:val="left" w:leader="dot" w:pos="8647"/>
        </w:tabs>
        <w:ind w:firstLine="3402"/>
      </w:pPr>
      <w:r>
        <w:t>pertvarkomi ar kita)</w:t>
      </w:r>
    </w:p>
    <w:p w14:paraId="332A17C6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  <w:rPr>
          <w:color w:val="000000"/>
        </w:rPr>
      </w:pPr>
      <w:r>
        <w:rPr>
          <w:color w:val="000000"/>
        </w:rPr>
        <w:t>...</w:t>
      </w:r>
      <w:r>
        <w:rPr>
          <w:color w:val="000000"/>
        </w:rPr>
        <w:tab/>
      </w:r>
    </w:p>
    <w:p w14:paraId="70DEE124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>...</w:t>
      </w:r>
      <w:r>
        <w:tab/>
      </w:r>
    </w:p>
    <w:tbl>
      <w:tblPr>
        <w:tblW w:w="90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40"/>
        <w:gridCol w:w="4530"/>
      </w:tblGrid>
      <w:tr w:rsidR="00124B93" w14:paraId="3900F855" w14:textId="77777777">
        <w:tblPrEx>
          <w:tblCellMar>
            <w:top w:w="0" w:type="dxa"/>
            <w:bottom w:w="0" w:type="dxa"/>
          </w:tblCellMar>
        </w:tblPrEx>
        <w:tc>
          <w:tcPr>
            <w:tcW w:w="45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01698" w14:textId="77777777" w:rsidR="00124B93" w:rsidRDefault="00000000">
            <w:pPr>
              <w:widowControl w:val="0"/>
            </w:pPr>
            <w:r>
              <w:t>Projektavimo pradžia</w:t>
            </w:r>
          </w:p>
        </w:tc>
        <w:tc>
          <w:tcPr>
            <w:tcW w:w="45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F8A14" w14:textId="77777777" w:rsidR="00124B93" w:rsidRDefault="00000000">
            <w:pPr>
              <w:widowControl w:val="0"/>
            </w:pPr>
            <w:r>
              <w:t>... m. ................. ketv.</w:t>
            </w:r>
          </w:p>
        </w:tc>
      </w:tr>
      <w:tr w:rsidR="00124B93" w14:paraId="7898A39F" w14:textId="77777777">
        <w:tblPrEx>
          <w:tblCellMar>
            <w:top w:w="0" w:type="dxa"/>
            <w:bottom w:w="0" w:type="dxa"/>
          </w:tblCellMar>
        </w:tblPrEx>
        <w:tc>
          <w:tcPr>
            <w:tcW w:w="45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3B143" w14:textId="77777777" w:rsidR="00124B93" w:rsidRDefault="00000000">
            <w:pPr>
              <w:widowControl w:val="0"/>
            </w:pPr>
            <w:r>
              <w:t>Statybos pradžia</w:t>
            </w:r>
          </w:p>
        </w:tc>
        <w:tc>
          <w:tcPr>
            <w:tcW w:w="45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4561E" w14:textId="77777777" w:rsidR="00124B93" w:rsidRDefault="00000000">
            <w:pPr>
              <w:widowControl w:val="0"/>
            </w:pPr>
            <w:r>
              <w:t>... m. ................. ketv.</w:t>
            </w:r>
          </w:p>
        </w:tc>
      </w:tr>
    </w:tbl>
    <w:p w14:paraId="12CA0C17" w14:textId="77777777" w:rsidR="00124B93" w:rsidRDefault="00124B93">
      <w:pPr>
        <w:widowControl w:val="0"/>
        <w:ind w:hanging="78"/>
      </w:pPr>
    </w:p>
    <w:tbl>
      <w:tblPr>
        <w:tblW w:w="90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4"/>
        <w:gridCol w:w="4420"/>
        <w:gridCol w:w="1235"/>
        <w:gridCol w:w="1071"/>
        <w:gridCol w:w="895"/>
        <w:gridCol w:w="895"/>
      </w:tblGrid>
      <w:tr w:rsidR="00124B93" w14:paraId="7E6632E6" w14:textId="77777777">
        <w:tblPrEx>
          <w:tblCellMar>
            <w:top w:w="0" w:type="dxa"/>
            <w:bottom w:w="0" w:type="dxa"/>
          </w:tblCellMar>
        </w:tblPrEx>
        <w:trPr>
          <w:cantSplit/>
          <w:trHeight w:val="220"/>
        </w:trPr>
        <w:tc>
          <w:tcPr>
            <w:tcW w:w="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E959C" w14:textId="77777777" w:rsidR="00124B93" w:rsidRDefault="00000000">
            <w:pPr>
              <w:widowControl w:val="0"/>
              <w:ind w:hanging="78"/>
            </w:pPr>
            <w:r>
              <w:t>Eil. Nr.</w:t>
            </w:r>
          </w:p>
        </w:tc>
        <w:tc>
          <w:tcPr>
            <w:tcW w:w="4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E77E9" w14:textId="77777777" w:rsidR="00124B93" w:rsidRDefault="00000000">
            <w:pPr>
              <w:widowControl w:val="0"/>
              <w:ind w:hanging="78"/>
              <w:jc w:val="center"/>
            </w:pPr>
            <w:r>
              <w:t>Charakteristikos</w:t>
            </w:r>
          </w:p>
          <w:p w14:paraId="384AF166" w14:textId="77777777" w:rsidR="00124B93" w:rsidRDefault="00000000">
            <w:pPr>
              <w:widowControl w:val="0"/>
              <w:ind w:hanging="78"/>
              <w:jc w:val="center"/>
            </w:pPr>
            <w:r>
              <w:t>Pavadinimas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BA209" w14:textId="77777777" w:rsidR="00124B93" w:rsidRDefault="00000000">
            <w:pPr>
              <w:widowControl w:val="0"/>
              <w:ind w:hanging="78"/>
              <w:jc w:val="center"/>
            </w:pPr>
            <w:r>
              <w:t>Matavimo vienetas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3EDC9" w14:textId="77777777" w:rsidR="00124B93" w:rsidRDefault="00000000">
            <w:pPr>
              <w:widowControl w:val="0"/>
              <w:ind w:hanging="78"/>
              <w:jc w:val="center"/>
            </w:pPr>
            <w:r>
              <w:t>Kiekis</w:t>
            </w:r>
          </w:p>
        </w:tc>
      </w:tr>
      <w:tr w:rsidR="00124B93" w14:paraId="7839AE72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B9D90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4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86878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C7E30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1D2EE" w14:textId="77777777" w:rsidR="00124B93" w:rsidRDefault="00000000">
            <w:pPr>
              <w:widowControl w:val="0"/>
              <w:ind w:hanging="78"/>
              <w:jc w:val="center"/>
            </w:pPr>
            <w:r>
              <w:t>esamas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59F9F" w14:textId="77777777" w:rsidR="00124B93" w:rsidRDefault="00000000">
            <w:pPr>
              <w:widowControl w:val="0"/>
              <w:ind w:hanging="78"/>
              <w:jc w:val="center"/>
            </w:pPr>
            <w:r>
              <w:t>naujas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96238" w14:textId="77777777" w:rsidR="00124B93" w:rsidRDefault="00000000">
            <w:pPr>
              <w:widowControl w:val="0"/>
              <w:ind w:hanging="78"/>
              <w:jc w:val="center"/>
            </w:pPr>
            <w:r>
              <w:t>iš viso</w:t>
            </w:r>
          </w:p>
        </w:tc>
      </w:tr>
      <w:tr w:rsidR="00124B93" w14:paraId="26306F01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63CC8" w14:textId="77777777" w:rsidR="00124B93" w:rsidRDefault="00000000">
            <w:pPr>
              <w:widowControl w:val="0"/>
              <w:ind w:hanging="78"/>
              <w:jc w:val="center"/>
            </w:pPr>
            <w:r>
              <w:t>1.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697C1" w14:textId="77777777" w:rsidR="00124B93" w:rsidRDefault="00000000">
            <w:pPr>
              <w:widowControl w:val="0"/>
              <w:ind w:hanging="78"/>
            </w:pPr>
            <w:r>
              <w:t>Šildymo įrenginių įrengtoji galia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88B73" w14:textId="77777777" w:rsidR="00124B93" w:rsidRDefault="00000000">
            <w:pPr>
              <w:widowControl w:val="0"/>
              <w:ind w:hanging="78"/>
              <w:jc w:val="center"/>
            </w:pPr>
            <w:r>
              <w:t>kW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A876F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A59D6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5162B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78A5E030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F3036" w14:textId="77777777" w:rsidR="00124B93" w:rsidRDefault="00000000">
            <w:pPr>
              <w:widowControl w:val="0"/>
              <w:ind w:hanging="78"/>
              <w:jc w:val="center"/>
            </w:pPr>
            <w:r>
              <w:t>2.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95FF5" w14:textId="77777777" w:rsidR="00124B93" w:rsidRDefault="00000000">
            <w:pPr>
              <w:widowControl w:val="0"/>
              <w:ind w:hanging="78"/>
            </w:pPr>
            <w:r>
              <w:t>Vėdinimo įrenginių įrengtoji galia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319C3" w14:textId="77777777" w:rsidR="00124B93" w:rsidRDefault="00000000">
            <w:pPr>
              <w:widowControl w:val="0"/>
              <w:ind w:hanging="78"/>
              <w:jc w:val="center"/>
            </w:pPr>
            <w:r>
              <w:t>kW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02CED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846D5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21ED6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7E37D4D8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699BC" w14:textId="77777777" w:rsidR="00124B93" w:rsidRDefault="00000000">
            <w:pPr>
              <w:widowControl w:val="0"/>
              <w:ind w:hanging="78"/>
              <w:jc w:val="center"/>
            </w:pPr>
            <w:r>
              <w:t>3.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4845C" w14:textId="77777777" w:rsidR="00124B93" w:rsidRDefault="00000000">
            <w:pPr>
              <w:widowControl w:val="0"/>
              <w:ind w:hanging="78"/>
            </w:pPr>
            <w:r>
              <w:t>Karšto vandentiekio įrenginių įrengtoji galia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686B3" w14:textId="77777777" w:rsidR="00124B93" w:rsidRDefault="00000000">
            <w:pPr>
              <w:widowControl w:val="0"/>
              <w:ind w:hanging="78"/>
              <w:jc w:val="center"/>
            </w:pPr>
            <w:r>
              <w:t>kW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A7398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15DA4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24B19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6350B2B7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D6FB5" w14:textId="77777777" w:rsidR="00124B93" w:rsidRDefault="00000000">
            <w:pPr>
              <w:widowControl w:val="0"/>
              <w:ind w:hanging="78"/>
              <w:jc w:val="center"/>
            </w:pPr>
            <w:r>
              <w:t>4.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35BBB" w14:textId="77777777" w:rsidR="00124B93" w:rsidRDefault="00000000">
            <w:pPr>
              <w:widowControl w:val="0"/>
              <w:ind w:hanging="78"/>
            </w:pPr>
            <w:r>
              <w:t>Technologijos įrenginių įrengtoji galia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2DAC4" w14:textId="77777777" w:rsidR="00124B93" w:rsidRDefault="00000000">
            <w:pPr>
              <w:widowControl w:val="0"/>
              <w:ind w:hanging="78"/>
              <w:jc w:val="center"/>
            </w:pPr>
            <w:r>
              <w:t>kW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F7622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3C39A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3CF32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6579A4E3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4F292" w14:textId="77777777" w:rsidR="00124B93" w:rsidRDefault="00000000">
            <w:pPr>
              <w:widowControl w:val="0"/>
              <w:ind w:hanging="78"/>
              <w:jc w:val="center"/>
            </w:pPr>
            <w:r>
              <w:t>5.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A8795" w14:textId="77777777" w:rsidR="00124B93" w:rsidRDefault="00000000">
            <w:pPr>
              <w:widowControl w:val="0"/>
              <w:ind w:hanging="78"/>
            </w:pPr>
            <w:r>
              <w:t>Skaičiuota tiekiamo šilumnešio temperatūra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02FFB" w14:textId="77777777" w:rsidR="00124B93" w:rsidRDefault="00000000">
            <w:pPr>
              <w:widowControl w:val="0"/>
              <w:ind w:hanging="78"/>
              <w:jc w:val="center"/>
            </w:pPr>
            <w:r>
              <w:t>°C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D6349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6BCB7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2801C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7F069946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775E7" w14:textId="77777777" w:rsidR="00124B93" w:rsidRDefault="00000000">
            <w:pPr>
              <w:widowControl w:val="0"/>
              <w:ind w:hanging="78"/>
              <w:jc w:val="center"/>
            </w:pPr>
            <w:r>
              <w:t>6.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2E5CD" w14:textId="77777777" w:rsidR="00124B93" w:rsidRDefault="00000000">
            <w:pPr>
              <w:widowControl w:val="0"/>
              <w:ind w:hanging="78"/>
            </w:pPr>
            <w:r>
              <w:t>Skaičiuota grąžinamo šilumnešio temperatūra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6BCDF" w14:textId="77777777" w:rsidR="00124B93" w:rsidRDefault="00000000">
            <w:pPr>
              <w:widowControl w:val="0"/>
              <w:ind w:hanging="78"/>
              <w:jc w:val="center"/>
            </w:pPr>
            <w:r>
              <w:t>°C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870DB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E6416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29AB9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65102CA0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30C1D" w14:textId="77777777" w:rsidR="00124B93" w:rsidRDefault="00000000">
            <w:pPr>
              <w:widowControl w:val="0"/>
              <w:ind w:hanging="78"/>
              <w:jc w:val="center"/>
            </w:pPr>
            <w:r>
              <w:t>7.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48DC7" w14:textId="77777777" w:rsidR="00124B93" w:rsidRDefault="00000000">
            <w:pPr>
              <w:widowControl w:val="0"/>
              <w:ind w:hanging="78"/>
            </w:pPr>
            <w:r>
              <w:t>Didžiausias slėgis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FCB95" w14:textId="77777777" w:rsidR="00124B93" w:rsidRDefault="00000000">
            <w:pPr>
              <w:widowControl w:val="0"/>
              <w:ind w:hanging="78"/>
              <w:jc w:val="center"/>
            </w:pPr>
            <w:r>
              <w:t>kPa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1E720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C81DB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E701F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2CC7C614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CEE63" w14:textId="77777777" w:rsidR="00124B93" w:rsidRDefault="00000000">
            <w:pPr>
              <w:widowControl w:val="0"/>
              <w:ind w:hanging="78"/>
              <w:jc w:val="center"/>
            </w:pPr>
            <w:r>
              <w:t>8.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213E6" w14:textId="77777777" w:rsidR="00124B93" w:rsidRDefault="00000000">
            <w:pPr>
              <w:widowControl w:val="0"/>
              <w:ind w:hanging="78"/>
            </w:pPr>
            <w:r>
              <w:t>Mažiausias slėgis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2206B" w14:textId="77777777" w:rsidR="00124B93" w:rsidRDefault="00000000">
            <w:pPr>
              <w:widowControl w:val="0"/>
              <w:ind w:hanging="78"/>
              <w:jc w:val="center"/>
            </w:pPr>
            <w:r>
              <w:t>kPa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275C0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C082A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1FCB1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1B20432B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6B474" w14:textId="77777777" w:rsidR="00124B93" w:rsidRDefault="00000000">
            <w:pPr>
              <w:widowControl w:val="0"/>
              <w:ind w:hanging="78"/>
              <w:jc w:val="center"/>
            </w:pPr>
            <w:r>
              <w:t>9.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568AF" w14:textId="77777777" w:rsidR="00124B93" w:rsidRDefault="00000000">
            <w:pPr>
              <w:widowControl w:val="0"/>
              <w:ind w:hanging="78"/>
            </w:pPr>
            <w:r>
              <w:t>Skaičiuojama hidraulinė varža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DD14D" w14:textId="77777777" w:rsidR="00124B93" w:rsidRDefault="00000000">
            <w:pPr>
              <w:widowControl w:val="0"/>
              <w:ind w:hanging="78"/>
              <w:jc w:val="center"/>
            </w:pPr>
            <w:r>
              <w:t>kPa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334A3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73DDD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D0973" w14:textId="77777777" w:rsidR="00124B93" w:rsidRDefault="00124B93">
            <w:pPr>
              <w:widowControl w:val="0"/>
              <w:ind w:hanging="78"/>
            </w:pPr>
          </w:p>
        </w:tc>
      </w:tr>
      <w:tr w:rsidR="00124B93" w14:paraId="6663F16F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D798D" w14:textId="77777777" w:rsidR="00124B93" w:rsidRDefault="00000000">
            <w:pPr>
              <w:widowControl w:val="0"/>
              <w:ind w:hanging="78"/>
              <w:jc w:val="center"/>
            </w:pPr>
            <w:r>
              <w:t>10.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CE126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66139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C8932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8138F" w14:textId="77777777" w:rsidR="00124B93" w:rsidRDefault="00124B93">
            <w:pPr>
              <w:widowControl w:val="0"/>
              <w:ind w:hanging="78"/>
            </w:pP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35155" w14:textId="77777777" w:rsidR="00124B93" w:rsidRDefault="00124B93">
            <w:pPr>
              <w:widowControl w:val="0"/>
              <w:ind w:hanging="78"/>
            </w:pPr>
          </w:p>
        </w:tc>
      </w:tr>
    </w:tbl>
    <w:p w14:paraId="23321B13" w14:textId="77777777" w:rsidR="00124B93" w:rsidRDefault="00124B93">
      <w:pPr>
        <w:widowControl w:val="0"/>
        <w:tabs>
          <w:tab w:val="left" w:leader="dot" w:pos="8647"/>
        </w:tabs>
        <w:ind w:hanging="78"/>
        <w:jc w:val="both"/>
      </w:pPr>
    </w:p>
    <w:p w14:paraId="54456305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Kiti duomenys </w:t>
      </w:r>
      <w:r>
        <w:tab/>
      </w:r>
    </w:p>
    <w:p w14:paraId="04F49CB9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>...</w:t>
      </w:r>
      <w:r>
        <w:tab/>
      </w:r>
    </w:p>
    <w:p w14:paraId="372D19E2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>...</w:t>
      </w:r>
      <w:r>
        <w:tab/>
      </w:r>
    </w:p>
    <w:p w14:paraId="5846C12D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PRIDEDAMA: </w:t>
      </w:r>
      <w:r>
        <w:tab/>
      </w:r>
    </w:p>
    <w:p w14:paraId="2D6DBF87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>...</w:t>
      </w:r>
      <w:r>
        <w:tab/>
      </w:r>
    </w:p>
    <w:p w14:paraId="66597243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>...</w:t>
      </w:r>
      <w:r>
        <w:tab/>
      </w:r>
    </w:p>
    <w:p w14:paraId="1081547A" w14:textId="77777777" w:rsidR="00124B93" w:rsidRDefault="00000000">
      <w:pPr>
        <w:widowControl w:val="0"/>
        <w:tabs>
          <w:tab w:val="left" w:leader="dot" w:pos="8647"/>
        </w:tabs>
        <w:ind w:hanging="78"/>
        <w:jc w:val="both"/>
      </w:pPr>
      <w:r>
        <w:t xml:space="preserve">Paraišką užpildė: </w:t>
      </w:r>
      <w:r>
        <w:tab/>
      </w:r>
    </w:p>
    <w:p w14:paraId="4C928185" w14:textId="77777777" w:rsidR="00124B93" w:rsidRDefault="00000000">
      <w:pPr>
        <w:widowControl w:val="0"/>
        <w:tabs>
          <w:tab w:val="left" w:leader="underscore" w:pos="8647"/>
        </w:tabs>
        <w:ind w:firstLine="2552"/>
      </w:pPr>
      <w:r>
        <w:t>(pareigų pavadinimas)      (parašas)      (vardas ir pavardė)</w:t>
      </w:r>
    </w:p>
    <w:p w14:paraId="2B7FA3CF" w14:textId="77777777" w:rsidR="00124B93" w:rsidRDefault="00124B93">
      <w:pPr>
        <w:widowControl w:val="0"/>
        <w:ind w:firstLine="567"/>
        <w:jc w:val="both"/>
      </w:pPr>
    </w:p>
    <w:p w14:paraId="5ABC0388" w14:textId="77777777" w:rsidR="00124B93" w:rsidRDefault="00000000">
      <w:pPr>
        <w:widowControl w:val="0"/>
        <w:jc w:val="center"/>
      </w:pPr>
      <w:r>
        <w:t>_________________</w:t>
      </w:r>
    </w:p>
    <w:p w14:paraId="79E04F3F" w14:textId="77777777" w:rsidR="00124B93" w:rsidRDefault="00124B93">
      <w:pPr>
        <w:widowControl w:val="0"/>
        <w:ind w:firstLine="5102"/>
      </w:pPr>
    </w:p>
    <w:sectPr w:rsidR="00124B93">
      <w:pgSz w:w="11907" w:h="16839"/>
      <w:pgMar w:top="284" w:right="204" w:bottom="993" w:left="1985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B34DF" w14:textId="77777777" w:rsidR="0089576C" w:rsidRDefault="0089576C">
      <w:r>
        <w:separator/>
      </w:r>
    </w:p>
  </w:endnote>
  <w:endnote w:type="continuationSeparator" w:id="0">
    <w:p w14:paraId="7C34ED11" w14:textId="77777777" w:rsidR="0089576C" w:rsidRDefault="00895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4DE70" w14:textId="77777777" w:rsidR="0089576C" w:rsidRDefault="0089576C">
      <w:r>
        <w:rPr>
          <w:color w:val="000000"/>
        </w:rPr>
        <w:separator/>
      </w:r>
    </w:p>
  </w:footnote>
  <w:footnote w:type="continuationSeparator" w:id="0">
    <w:p w14:paraId="1C4ECF1A" w14:textId="77777777" w:rsidR="0089576C" w:rsidRDefault="00895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1296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24B93"/>
    <w:rsid w:val="00124B93"/>
    <w:rsid w:val="008824A1"/>
    <w:rsid w:val="0089576C"/>
    <w:rsid w:val="00EE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F1A8A"/>
  <w15:docId w15:val="{54E06B23-F12A-4E0B-A3EA-1AEEEE4A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lt-L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kern w:val="0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846</Words>
  <Characters>483</Characters>
  <Application>Microsoft Office Word</Application>
  <DocSecurity>0</DocSecurity>
  <Lines>4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Eigelienė</dc:creator>
  <dc:description/>
  <cp:lastModifiedBy>Kristina Eigelienė | Ukmergės šiluma</cp:lastModifiedBy>
  <cp:revision>2</cp:revision>
  <dcterms:created xsi:type="dcterms:W3CDTF">2025-09-22T11:02:00Z</dcterms:created>
  <dcterms:modified xsi:type="dcterms:W3CDTF">2025-09-22T11:02:00Z</dcterms:modified>
</cp:coreProperties>
</file>